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637200">
            <w:pPr>
              <w:pStyle w:val="Kop1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023EB73" w14:textId="235AF561" w:rsidR="000172E5" w:rsidRPr="00637200" w:rsidRDefault="000172E5" w:rsidP="00C823E5">
            <w:pPr>
              <w:pStyle w:val="Standaardinspringing"/>
              <w:ind w:left="0"/>
            </w:pP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22E76D5B" w:rsidR="000172E5" w:rsidRPr="00846B76" w:rsidRDefault="000172E5" w:rsidP="00311D4F"/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3CD6D560" w:rsidR="000172E5" w:rsidRPr="00846B76" w:rsidRDefault="000172E5" w:rsidP="00311D4F"/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2D065DE8" w:rsidR="000172E5" w:rsidRPr="00637200" w:rsidRDefault="00900DA8" w:rsidP="00C823E5">
            <w:pPr>
              <w:pStyle w:val="Standaardinspringing"/>
              <w:ind w:left="0"/>
            </w:pPr>
            <w:r>
              <w:t xml:space="preserve">Huidige groep/klas 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18C49C4B" w:rsidR="000172E5" w:rsidRPr="00846B76" w:rsidRDefault="000172E5" w:rsidP="00311D4F"/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311D4F"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49ACA99C" w:rsidR="000172E5" w:rsidRPr="00846B76" w:rsidRDefault="000172E5" w:rsidP="00311D4F"/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C823E5">
            <w:pPr>
              <w:pStyle w:val="Standaardinspringing"/>
              <w:ind w:left="0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FF3A0A2" w:rsidR="000172E5" w:rsidRPr="00846B76" w:rsidRDefault="00F8630F" w:rsidP="00311D4F">
            <w:r>
              <w:t xml:space="preserve">. </w:t>
            </w:r>
          </w:p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vAlign w:val="bottom"/>
          </w:tcPr>
          <w:p w14:paraId="3769F985" w14:textId="4DC7D19C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vAlign w:val="bottom"/>
          </w:tcPr>
          <w:p w14:paraId="3396C056" w14:textId="77777777" w:rsidR="00C823E5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vAlign w:val="bottom"/>
          </w:tcPr>
          <w:p w14:paraId="6D0DB138" w14:textId="136B7BF5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C823E5">
            <w:pPr>
              <w:pStyle w:val="Kop1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C823E5">
            <w:pPr>
              <w:pStyle w:val="Standaardinspringing"/>
              <w:ind w:left="0"/>
            </w:pPr>
            <w:r>
              <w:t>Mobielnr.Moeder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40665452" w:rsidR="00C823E5" w:rsidRPr="00846B76" w:rsidRDefault="00C823E5" w:rsidP="00C823E5"/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C823E5">
            <w:pPr>
              <w:pStyle w:val="Standaardinspringing"/>
              <w:ind w:left="0"/>
            </w:pPr>
            <w:r>
              <w:t>Mobielnr.vader</w:t>
            </w:r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9024411" w:rsidR="00C823E5" w:rsidRPr="00846B76" w:rsidRDefault="00C823E5" w:rsidP="00C823E5"/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C823E5">
                <w:pPr>
                  <w:pStyle w:val="Standaardinspringing"/>
                  <w:ind w:left="0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66FA4612" w:rsidR="00C823E5" w:rsidRPr="00846B76" w:rsidRDefault="00C823E5" w:rsidP="00C823E5"/>
        </w:tc>
        <w:tc>
          <w:tcPr>
            <w:tcW w:w="88" w:type="pct"/>
          </w:tcPr>
          <w:p w14:paraId="4BD52D3A" w14:textId="1831A09A" w:rsidR="00C823E5" w:rsidRPr="00846B76" w:rsidRDefault="00C823E5" w:rsidP="00C823E5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C823E5"/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C823E5">
            <w:pPr>
              <w:pStyle w:val="Standaardinspringing"/>
              <w:ind w:left="0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476F1052" w:rsidR="00C823E5" w:rsidRPr="00846B76" w:rsidRDefault="003E5E59" w:rsidP="00C823E5">
            <w:r>
              <w:t>€ 45,00</w:t>
            </w:r>
          </w:p>
        </w:tc>
      </w:tr>
    </w:tbl>
    <w:p w14:paraId="2871FCDB" w14:textId="77777777" w:rsidR="00A139E9" w:rsidRDefault="00A139E9" w:rsidP="00900DA8">
      <w:pPr>
        <w:rPr>
          <w:rFonts w:cstheme="minorHAnsi"/>
        </w:rPr>
      </w:pPr>
    </w:p>
    <w:p w14:paraId="1814EBF7" w14:textId="6BAB5F40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We kunnen wel /</w:t>
      </w:r>
      <w:r w:rsidRPr="00FF1216">
        <w:rPr>
          <w:rFonts w:cstheme="minorHAnsi"/>
        </w:rPr>
        <w:t xml:space="preserve"> niet</w:t>
      </w:r>
      <w:r w:rsidRPr="00900DA8">
        <w:rPr>
          <w:rFonts w:cstheme="minorHAnsi"/>
        </w:rPr>
        <w:t xml:space="preserve"> helpen met het vervoer van de kinderen. (vervoer op vrijdagavond en z</w:t>
      </w:r>
      <w:r w:rsidR="00801F2D">
        <w:rPr>
          <w:rFonts w:cstheme="minorHAnsi"/>
        </w:rPr>
        <w:t>ondag</w:t>
      </w:r>
      <w:r w:rsidRPr="00900DA8">
        <w:rPr>
          <w:rFonts w:cstheme="minorHAnsi"/>
        </w:rPr>
        <w:t>middag)</w:t>
      </w:r>
    </w:p>
    <w:p w14:paraId="75AD1B73" w14:textId="322325BF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Zo ja:</w:t>
      </w: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77223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 alleen op de heenweg</w:t>
      </w:r>
    </w:p>
    <w:p w14:paraId="0D02F7E0" w14:textId="7D64652A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42232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alleen op de terugweg</w:t>
      </w:r>
    </w:p>
    <w:p w14:paraId="45EC11D5" w14:textId="603D7ECB" w:rsidR="00900DA8" w:rsidRPr="00900DA8" w:rsidRDefault="00000000" w:rsidP="00900DA8">
      <w:pPr>
        <w:spacing w:before="0" w:after="0" w:line="240" w:lineRule="auto"/>
        <w:ind w:left="705"/>
        <w:rPr>
          <w:rFonts w:cstheme="minorHAnsi"/>
        </w:rPr>
      </w:pPr>
      <w:sdt>
        <w:sdtPr>
          <w:rPr>
            <w:rFonts w:cstheme="minorHAnsi"/>
          </w:rPr>
          <w:id w:val="1083191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121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00DA8">
        <w:rPr>
          <w:rFonts w:cstheme="minorHAnsi"/>
        </w:rPr>
        <w:t xml:space="preserve">   </w:t>
      </w:r>
      <w:r w:rsidR="00900DA8" w:rsidRPr="00900DA8">
        <w:rPr>
          <w:rFonts w:cstheme="minorHAnsi"/>
        </w:rPr>
        <w:t xml:space="preserve">heenweg </w:t>
      </w:r>
      <w:r w:rsidR="00900DA8">
        <w:rPr>
          <w:rFonts w:cstheme="minorHAnsi"/>
        </w:rPr>
        <w:t>en</w:t>
      </w:r>
      <w:r w:rsidR="00900DA8" w:rsidRPr="00900DA8">
        <w:rPr>
          <w:rFonts w:cstheme="minorHAnsi"/>
        </w:rPr>
        <w:t xml:space="preserve"> terugweg</w:t>
      </w:r>
    </w:p>
    <w:p w14:paraId="1284274C" w14:textId="6B435101" w:rsidR="00C823E5" w:rsidRDefault="00C823E5" w:rsidP="00637200">
      <w:r>
        <w:t xml:space="preserve">Aanmelding mailen naar : </w:t>
      </w:r>
      <w:hyperlink r:id="rId10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C547C" w14:textId="77777777" w:rsidR="00C83030" w:rsidRDefault="00C83030" w:rsidP="000172E5">
      <w:pPr>
        <w:spacing w:after="0" w:line="240" w:lineRule="auto"/>
      </w:pPr>
      <w:r>
        <w:separator/>
      </w:r>
    </w:p>
  </w:endnote>
  <w:endnote w:type="continuationSeparator" w:id="0">
    <w:p w14:paraId="4512F0E0" w14:textId="77777777" w:rsidR="00C83030" w:rsidRDefault="00C8303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4126A4-7BF8-4918-9866-321AA67D2D2E}"/>
    <w:embedBold r:id="rId2" w:fontKey="{3CABC61F-AC6D-4E40-91BF-BF4813EAC3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0D388DC-4745-49E3-90C6-238DD72ECA21}"/>
    <w:embedBold r:id="rId4" w:fontKey="{59A827AE-B209-46EA-820C-A7CD2DE3193C}"/>
    <w:embedItalic r:id="rId5" w:fontKey="{3D5018A4-7251-44C8-9546-A66DD8BF5BB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4A11473-C257-4076-AE09-720FBD84FA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60291F6-15FD-4C14-8DB0-5FC23BDAE0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F00DA6C-6D19-4C31-84E1-D965605C5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A3D11" w14:textId="77777777" w:rsidR="00ED7B2C" w:rsidRDefault="00ED7B2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FC580" w14:textId="77777777" w:rsidR="00ED7B2C" w:rsidRDefault="00ED7B2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22B05" w14:textId="77777777" w:rsidR="00C83030" w:rsidRDefault="00C83030" w:rsidP="000172E5">
      <w:pPr>
        <w:spacing w:after="0" w:line="240" w:lineRule="auto"/>
      </w:pPr>
      <w:r>
        <w:separator/>
      </w:r>
    </w:p>
  </w:footnote>
  <w:footnote w:type="continuationSeparator" w:id="0">
    <w:p w14:paraId="268303D3" w14:textId="77777777" w:rsidR="00C83030" w:rsidRDefault="00C8303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A17F4" w14:textId="77777777" w:rsidR="00ED7B2C" w:rsidRDefault="00ED7B2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2733A7FB">
                <wp:extent cx="1905000" cy="804786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0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88F0FFD" w14:textId="402D16B1" w:rsidR="00900DA8" w:rsidRPr="00801F2D" w:rsidRDefault="00801F2D" w:rsidP="00637200">
          <w:pPr>
            <w:pStyle w:val="Koptekst"/>
            <w:rPr>
              <w:color w:val="0332FB"/>
              <w:sz w:val="40"/>
              <w:szCs w:val="40"/>
            </w:rPr>
          </w:pPr>
          <w:r>
            <w:rPr>
              <w:color w:val="0332FB"/>
              <w:sz w:val="40"/>
              <w:szCs w:val="40"/>
            </w:rPr>
            <w:t xml:space="preserve">             </w:t>
          </w:r>
          <w:r w:rsidR="00900DA8" w:rsidRPr="00801F2D">
            <w:rPr>
              <w:color w:val="0332FB"/>
              <w:sz w:val="40"/>
              <w:szCs w:val="40"/>
            </w:rPr>
            <w:t xml:space="preserve">Aanmeldformulier </w:t>
          </w:r>
        </w:p>
        <w:p w14:paraId="22D937D6" w14:textId="3E88057D" w:rsidR="00B337A2" w:rsidRPr="00637200" w:rsidRDefault="00900DA8" w:rsidP="00637200">
          <w:pPr>
            <w:pStyle w:val="Koptekst"/>
          </w:pPr>
          <w:r w:rsidRPr="00801F2D">
            <w:rPr>
              <w:color w:val="0332FB"/>
              <w:sz w:val="40"/>
              <w:szCs w:val="40"/>
            </w:rPr>
            <w:t>LEDO KAMP</w:t>
          </w:r>
          <w:r w:rsidR="00801F2D">
            <w:rPr>
              <w:color w:val="0332FB"/>
              <w:sz w:val="40"/>
              <w:szCs w:val="40"/>
            </w:rPr>
            <w:t xml:space="preserve"> groep 5 t/m 1</w:t>
          </w:r>
          <w:r w:rsidR="00ED7B2C">
            <w:rPr>
              <w:color w:val="0332FB"/>
              <w:sz w:val="40"/>
              <w:szCs w:val="40"/>
            </w:rPr>
            <w:t>6</w:t>
          </w:r>
          <w:r w:rsidR="00801F2D">
            <w:rPr>
              <w:color w:val="0332FB"/>
              <w:sz w:val="40"/>
              <w:szCs w:val="40"/>
            </w:rPr>
            <w:t xml:space="preserve"> jaar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14A77" w14:textId="77777777" w:rsidR="00ED7B2C" w:rsidRDefault="00ED7B2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0CEE"/>
    <w:rsid w:val="00076F0F"/>
    <w:rsid w:val="00084253"/>
    <w:rsid w:val="000D1F49"/>
    <w:rsid w:val="001727CA"/>
    <w:rsid w:val="001800AB"/>
    <w:rsid w:val="001809B9"/>
    <w:rsid w:val="00180CEA"/>
    <w:rsid w:val="001B42EC"/>
    <w:rsid w:val="0020717D"/>
    <w:rsid w:val="00240903"/>
    <w:rsid w:val="002A757B"/>
    <w:rsid w:val="002C56E6"/>
    <w:rsid w:val="00311D4F"/>
    <w:rsid w:val="00313F8F"/>
    <w:rsid w:val="0034390E"/>
    <w:rsid w:val="00344849"/>
    <w:rsid w:val="0035017B"/>
    <w:rsid w:val="00350AF8"/>
    <w:rsid w:val="00361E11"/>
    <w:rsid w:val="003769BA"/>
    <w:rsid w:val="00393A30"/>
    <w:rsid w:val="003965B2"/>
    <w:rsid w:val="00397BD1"/>
    <w:rsid w:val="003E5E59"/>
    <w:rsid w:val="003F0847"/>
    <w:rsid w:val="0040090B"/>
    <w:rsid w:val="00422AB9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31B6"/>
    <w:rsid w:val="005F418D"/>
    <w:rsid w:val="005F7990"/>
    <w:rsid w:val="005F7B80"/>
    <w:rsid w:val="006145D8"/>
    <w:rsid w:val="00637200"/>
    <w:rsid w:val="0063739C"/>
    <w:rsid w:val="006D5806"/>
    <w:rsid w:val="006E7941"/>
    <w:rsid w:val="007147D7"/>
    <w:rsid w:val="00761C17"/>
    <w:rsid w:val="00770F25"/>
    <w:rsid w:val="007A35A8"/>
    <w:rsid w:val="007B0A85"/>
    <w:rsid w:val="007C6A52"/>
    <w:rsid w:val="00801F2D"/>
    <w:rsid w:val="0082043E"/>
    <w:rsid w:val="00846B76"/>
    <w:rsid w:val="00852CBF"/>
    <w:rsid w:val="0086797B"/>
    <w:rsid w:val="008E203A"/>
    <w:rsid w:val="00900DA8"/>
    <w:rsid w:val="0091229C"/>
    <w:rsid w:val="0091409D"/>
    <w:rsid w:val="00940E73"/>
    <w:rsid w:val="0098597D"/>
    <w:rsid w:val="009A4161"/>
    <w:rsid w:val="009F619A"/>
    <w:rsid w:val="009F6DDE"/>
    <w:rsid w:val="00A139E9"/>
    <w:rsid w:val="00A370A8"/>
    <w:rsid w:val="00AF48D4"/>
    <w:rsid w:val="00B337A2"/>
    <w:rsid w:val="00B47C3E"/>
    <w:rsid w:val="00BD4753"/>
    <w:rsid w:val="00BD5CB1"/>
    <w:rsid w:val="00BE62EE"/>
    <w:rsid w:val="00C003BA"/>
    <w:rsid w:val="00C4602F"/>
    <w:rsid w:val="00C46878"/>
    <w:rsid w:val="00C6231D"/>
    <w:rsid w:val="00C823E5"/>
    <w:rsid w:val="00C83030"/>
    <w:rsid w:val="00CB4A51"/>
    <w:rsid w:val="00CD4532"/>
    <w:rsid w:val="00CD47B0"/>
    <w:rsid w:val="00CE6104"/>
    <w:rsid w:val="00CE7918"/>
    <w:rsid w:val="00D16163"/>
    <w:rsid w:val="00D9156F"/>
    <w:rsid w:val="00DB3FAD"/>
    <w:rsid w:val="00DC71EC"/>
    <w:rsid w:val="00E30432"/>
    <w:rsid w:val="00E61C09"/>
    <w:rsid w:val="00EB3B58"/>
    <w:rsid w:val="00EC7359"/>
    <w:rsid w:val="00ED7B2C"/>
    <w:rsid w:val="00EE3054"/>
    <w:rsid w:val="00EF6382"/>
    <w:rsid w:val="00EF63A6"/>
    <w:rsid w:val="00F00606"/>
    <w:rsid w:val="00F01256"/>
    <w:rsid w:val="00F8630F"/>
    <w:rsid w:val="00FC7475"/>
    <w:rsid w:val="00FE78A0"/>
    <w:rsid w:val="00FF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jeugdkamp@ledo-bornerbroek.n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FE6B38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1809B9"/>
    <w:rsid w:val="001B42EC"/>
    <w:rsid w:val="001F1003"/>
    <w:rsid w:val="00393A30"/>
    <w:rsid w:val="003965B2"/>
    <w:rsid w:val="00422AB9"/>
    <w:rsid w:val="00504812"/>
    <w:rsid w:val="005C5FE9"/>
    <w:rsid w:val="005F418D"/>
    <w:rsid w:val="0073004F"/>
    <w:rsid w:val="008504F6"/>
    <w:rsid w:val="0091409D"/>
    <w:rsid w:val="00971B25"/>
    <w:rsid w:val="009A4161"/>
    <w:rsid w:val="00C90D24"/>
    <w:rsid w:val="00D517CF"/>
    <w:rsid w:val="00E54B7D"/>
    <w:rsid w:val="00EF63A6"/>
    <w:rsid w:val="00FE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20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7</cp:revision>
  <cp:lastPrinted>2025-05-16T15:45:00Z</cp:lastPrinted>
  <dcterms:created xsi:type="dcterms:W3CDTF">2025-05-13T07:38:00Z</dcterms:created>
  <dcterms:modified xsi:type="dcterms:W3CDTF">2026-03-26T19:18:00Z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