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558E04CC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ADF4500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62671852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281CDD6E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F874F0" w:rsidR="000172E5" w:rsidRPr="00846B76" w:rsidRDefault="000172E5" w:rsidP="00311D4F"/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C823E5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11AB1493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6B4108C4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38FA3E57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5A78E76E" w:rsidR="00C823E5" w:rsidRPr="00846B76" w:rsidRDefault="00C823E5" w:rsidP="00C823E5">
            <w:r>
              <w:t>€</w:t>
            </w:r>
            <w:r w:rsidR="00397BD1">
              <w:t xml:space="preserve"> </w:t>
            </w:r>
            <w:r w:rsidR="00F25A6D">
              <w:t>6</w:t>
            </w:r>
            <w:r w:rsidR="00397BD1">
              <w:t>,00</w:t>
            </w:r>
          </w:p>
        </w:tc>
      </w:tr>
    </w:tbl>
    <w:p w14:paraId="1CFC071B" w14:textId="77777777" w:rsidR="006D5820" w:rsidRDefault="00900DA8" w:rsidP="00900DA8">
      <w:pPr>
        <w:rPr>
          <w:rFonts w:cstheme="minorHAnsi"/>
        </w:rPr>
      </w:pPr>
      <w:r w:rsidRPr="00900DA8">
        <w:rPr>
          <w:rFonts w:cstheme="minorHAnsi"/>
        </w:rPr>
        <w:t xml:space="preserve">We kunnen </w:t>
      </w:r>
      <w:r w:rsidRPr="006D5820">
        <w:rPr>
          <w:rFonts w:cstheme="minorHAnsi"/>
        </w:rPr>
        <w:t xml:space="preserve">wel / </w:t>
      </w:r>
      <w:r w:rsidRPr="00900DA8">
        <w:rPr>
          <w:rFonts w:cstheme="minorHAnsi"/>
        </w:rPr>
        <w:t xml:space="preserve">niet helpen </w:t>
      </w:r>
      <w:r w:rsidR="00817755">
        <w:rPr>
          <w:rFonts w:cstheme="minorHAnsi"/>
        </w:rPr>
        <w:t xml:space="preserve">. </w:t>
      </w:r>
    </w:p>
    <w:p w14:paraId="1814EBF7" w14:textId="030CCC08" w:rsidR="00900DA8" w:rsidRPr="00900DA8" w:rsidRDefault="00817755" w:rsidP="00900DA8">
      <w:pPr>
        <w:rPr>
          <w:rFonts w:cstheme="minorHAnsi"/>
        </w:rPr>
      </w:pPr>
      <w:r>
        <w:rPr>
          <w:rFonts w:cstheme="minorHAnsi"/>
        </w:rPr>
        <w:t>(V</w:t>
      </w:r>
      <w:r w:rsidR="00900DA8" w:rsidRPr="00900DA8">
        <w:rPr>
          <w:rFonts w:cstheme="minorHAnsi"/>
        </w:rPr>
        <w:t>ervoer op</w:t>
      </w:r>
      <w:r>
        <w:rPr>
          <w:rFonts w:cstheme="minorHAnsi"/>
        </w:rPr>
        <w:t xml:space="preserve"> </w:t>
      </w:r>
      <w:r w:rsidR="00900DA8" w:rsidRPr="00900DA8">
        <w:rPr>
          <w:rFonts w:cstheme="minorHAnsi"/>
        </w:rPr>
        <w:t>zaterdagmiddag</w:t>
      </w:r>
      <w:r>
        <w:rPr>
          <w:rFonts w:cstheme="minorHAnsi"/>
        </w:rPr>
        <w:t xml:space="preserve"> en helpen op de boerderij)</w:t>
      </w:r>
    </w:p>
    <w:p w14:paraId="75AD1B73" w14:textId="345CC0C8" w:rsidR="00900DA8" w:rsidRPr="00900DA8" w:rsidRDefault="00817755" w:rsidP="00900DA8">
      <w:pPr>
        <w:rPr>
          <w:rFonts w:cstheme="minorHAnsi"/>
        </w:rPr>
      </w:pPr>
      <w:r>
        <w:rPr>
          <w:rFonts w:cstheme="minorHAnsi"/>
        </w:rPr>
        <w:t xml:space="preserve"> </w:t>
      </w:r>
      <w:r w:rsidR="00900DA8"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0DA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 w:rsidRPr="00900DA8">
        <w:rPr>
          <w:rFonts w:cstheme="minorHAnsi"/>
        </w:rPr>
        <w:t xml:space="preserve">   </w:t>
      </w:r>
      <w:r>
        <w:rPr>
          <w:rFonts w:cstheme="minorHAnsi"/>
        </w:rPr>
        <w:t>ja ik kan helpen</w:t>
      </w:r>
    </w:p>
    <w:p w14:paraId="0D02F7E0" w14:textId="08641881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D5820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</w:t>
      </w:r>
      <w:r w:rsidR="00817755">
        <w:rPr>
          <w:rFonts w:cstheme="minorHAnsi"/>
        </w:rPr>
        <w:t>nee ik kan niet helpen</w:t>
      </w:r>
    </w:p>
    <w:p w14:paraId="1284274C" w14:textId="6B435101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DE566" w14:textId="77777777" w:rsidR="00E677E4" w:rsidRDefault="00E677E4" w:rsidP="000172E5">
      <w:pPr>
        <w:spacing w:after="0" w:line="240" w:lineRule="auto"/>
      </w:pPr>
      <w:r>
        <w:separator/>
      </w:r>
    </w:p>
  </w:endnote>
  <w:endnote w:type="continuationSeparator" w:id="0">
    <w:p w14:paraId="53BDAB49" w14:textId="77777777" w:rsidR="00E677E4" w:rsidRDefault="00E677E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8FB4A6-5616-4718-B46D-8E6D5285FE9F}"/>
    <w:embedBold r:id="rId2" w:fontKey="{28F743AF-8DA8-4A2E-BC3F-163A78E76A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19B38A6-4DCC-462C-A6EA-DD7AE4309722}"/>
    <w:embedBold r:id="rId4" w:fontKey="{89567A27-AF8F-488E-8F7E-0FD8CF4A3D3E}"/>
    <w:embedItalic r:id="rId5" w:fontKey="{37F9DE1F-D6EF-4077-9C61-A9C8F857FB2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48F6883-C50D-4068-A50A-EA7AB5B29B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0ABB8FB-5D0E-4F1A-A916-FD568479D1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83860ED-49DA-473B-988D-EF1DFC3C7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77AF8" w14:textId="77777777" w:rsidR="00E677E4" w:rsidRDefault="00E677E4" w:rsidP="000172E5">
      <w:pPr>
        <w:spacing w:after="0" w:line="240" w:lineRule="auto"/>
      </w:pPr>
      <w:r>
        <w:separator/>
      </w:r>
    </w:p>
  </w:footnote>
  <w:footnote w:type="continuationSeparator" w:id="0">
    <w:p w14:paraId="7E9800E8" w14:textId="77777777" w:rsidR="00E677E4" w:rsidRDefault="00E677E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626CC4FD">
                <wp:extent cx="1904430" cy="718820"/>
                <wp:effectExtent l="0" t="0" r="635" b="508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390" cy="719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13363988" w:rsidR="00900DA8" w:rsidRPr="005911DA" w:rsidRDefault="00900DA8" w:rsidP="00637200">
          <w:pPr>
            <w:pStyle w:val="Koptekst"/>
            <w:rPr>
              <w:color w:val="0332FB"/>
              <w:sz w:val="40"/>
              <w:szCs w:val="40"/>
            </w:rPr>
          </w:pPr>
          <w:r w:rsidRPr="005911DA">
            <w:rPr>
              <w:color w:val="0332FB"/>
              <w:sz w:val="40"/>
              <w:szCs w:val="40"/>
            </w:rPr>
            <w:t>Aanmeldformulier</w:t>
          </w:r>
          <w:r w:rsidR="005911DA" w:rsidRPr="005911DA">
            <w:rPr>
              <w:color w:val="0332FB"/>
              <w:sz w:val="40"/>
              <w:szCs w:val="40"/>
            </w:rPr>
            <w:t xml:space="preserve"> groep 0-3</w:t>
          </w:r>
        </w:p>
        <w:p w14:paraId="22D937D6" w14:textId="593E9582" w:rsidR="00B337A2" w:rsidRPr="00637200" w:rsidRDefault="005911DA" w:rsidP="00637200">
          <w:pPr>
            <w:pStyle w:val="Koptekst"/>
          </w:pPr>
          <w:r w:rsidRPr="005911DA">
            <w:rPr>
              <w:color w:val="0332FB"/>
              <w:sz w:val="40"/>
              <w:szCs w:val="40"/>
            </w:rPr>
            <w:t xml:space="preserve">zaterdagmiddag </w:t>
          </w:r>
          <w:r w:rsidR="00900DA8" w:rsidRPr="005911DA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1727CA"/>
    <w:rsid w:val="001800AB"/>
    <w:rsid w:val="001809B9"/>
    <w:rsid w:val="001B42EC"/>
    <w:rsid w:val="001E7C15"/>
    <w:rsid w:val="0020717D"/>
    <w:rsid w:val="002860A0"/>
    <w:rsid w:val="002C56E6"/>
    <w:rsid w:val="00303279"/>
    <w:rsid w:val="00311D4F"/>
    <w:rsid w:val="00313F8F"/>
    <w:rsid w:val="0034390E"/>
    <w:rsid w:val="00344849"/>
    <w:rsid w:val="00350AF8"/>
    <w:rsid w:val="00361E11"/>
    <w:rsid w:val="003769BA"/>
    <w:rsid w:val="003965B2"/>
    <w:rsid w:val="00397BD1"/>
    <w:rsid w:val="003F0847"/>
    <w:rsid w:val="0040090B"/>
    <w:rsid w:val="00422AB9"/>
    <w:rsid w:val="00462FBF"/>
    <w:rsid w:val="0046302A"/>
    <w:rsid w:val="00487D2D"/>
    <w:rsid w:val="004D5D62"/>
    <w:rsid w:val="00502E9C"/>
    <w:rsid w:val="005112D0"/>
    <w:rsid w:val="00577E06"/>
    <w:rsid w:val="00583334"/>
    <w:rsid w:val="005911DA"/>
    <w:rsid w:val="005A3BF7"/>
    <w:rsid w:val="005F2035"/>
    <w:rsid w:val="005F7990"/>
    <w:rsid w:val="00600DFF"/>
    <w:rsid w:val="006145D8"/>
    <w:rsid w:val="00637200"/>
    <w:rsid w:val="0063739C"/>
    <w:rsid w:val="006D03CB"/>
    <w:rsid w:val="006D5806"/>
    <w:rsid w:val="006D5820"/>
    <w:rsid w:val="006E7941"/>
    <w:rsid w:val="007147D7"/>
    <w:rsid w:val="00761C17"/>
    <w:rsid w:val="00770F25"/>
    <w:rsid w:val="00772B94"/>
    <w:rsid w:val="007A35A8"/>
    <w:rsid w:val="007B0A85"/>
    <w:rsid w:val="007C6A52"/>
    <w:rsid w:val="007E39A1"/>
    <w:rsid w:val="007F3804"/>
    <w:rsid w:val="00817755"/>
    <w:rsid w:val="0082043E"/>
    <w:rsid w:val="00846B76"/>
    <w:rsid w:val="0086797B"/>
    <w:rsid w:val="008E203A"/>
    <w:rsid w:val="00900DA8"/>
    <w:rsid w:val="0091229C"/>
    <w:rsid w:val="00940E73"/>
    <w:rsid w:val="0096394D"/>
    <w:rsid w:val="0098597D"/>
    <w:rsid w:val="009A4161"/>
    <w:rsid w:val="009E3AB0"/>
    <w:rsid w:val="009F619A"/>
    <w:rsid w:val="009F6DDE"/>
    <w:rsid w:val="00A370A8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823E5"/>
    <w:rsid w:val="00CB4A51"/>
    <w:rsid w:val="00CC765E"/>
    <w:rsid w:val="00CD4532"/>
    <w:rsid w:val="00CD47B0"/>
    <w:rsid w:val="00CE6104"/>
    <w:rsid w:val="00CE7918"/>
    <w:rsid w:val="00CF0B5B"/>
    <w:rsid w:val="00CF2F69"/>
    <w:rsid w:val="00D16163"/>
    <w:rsid w:val="00D35551"/>
    <w:rsid w:val="00DB3FAD"/>
    <w:rsid w:val="00DC71EC"/>
    <w:rsid w:val="00E30432"/>
    <w:rsid w:val="00E57D22"/>
    <w:rsid w:val="00E61C09"/>
    <w:rsid w:val="00E677E4"/>
    <w:rsid w:val="00EB3B58"/>
    <w:rsid w:val="00EC7359"/>
    <w:rsid w:val="00EE3054"/>
    <w:rsid w:val="00F00606"/>
    <w:rsid w:val="00F01256"/>
    <w:rsid w:val="00F25A6D"/>
    <w:rsid w:val="00F73F4E"/>
    <w:rsid w:val="00F80BB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eugdkamp@ledo-bornerbroek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6E67C5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6E67C5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0D3E0A"/>
    <w:rsid w:val="001809B9"/>
    <w:rsid w:val="001B42EC"/>
    <w:rsid w:val="001F1003"/>
    <w:rsid w:val="0024357F"/>
    <w:rsid w:val="002860A0"/>
    <w:rsid w:val="00303279"/>
    <w:rsid w:val="003965B2"/>
    <w:rsid w:val="00422AB9"/>
    <w:rsid w:val="006D205D"/>
    <w:rsid w:val="006E67C5"/>
    <w:rsid w:val="00772B94"/>
    <w:rsid w:val="008504F6"/>
    <w:rsid w:val="0096394D"/>
    <w:rsid w:val="00971B25"/>
    <w:rsid w:val="009A4161"/>
    <w:rsid w:val="00BA26BD"/>
    <w:rsid w:val="00D517CF"/>
    <w:rsid w:val="00E4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7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5</cp:revision>
  <dcterms:created xsi:type="dcterms:W3CDTF">2025-05-13T07:44:00Z</dcterms:created>
  <dcterms:modified xsi:type="dcterms:W3CDTF">2026-03-26T19:18:00Z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