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EF4E5A">
            <w:pPr>
              <w:pStyle w:val="Kop1"/>
              <w:jc w:val="center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15D9D9F0" w:rsidR="000172E5" w:rsidRPr="00846B76" w:rsidRDefault="000172E5" w:rsidP="00EE7425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618A80EF" w:rsidR="000172E5" w:rsidRPr="00846B76" w:rsidRDefault="000172E5" w:rsidP="00EF4E5A">
            <w:pPr>
              <w:jc w:val="center"/>
            </w:pPr>
          </w:p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40202667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Huidige groep/klas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22BC980C" w:rsidR="000172E5" w:rsidRPr="00846B76" w:rsidRDefault="000172E5" w:rsidP="00EE7425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EF4E5A">
            <w:pPr>
              <w:jc w:val="center"/>
            </w:pPr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01E9AB45" w:rsidR="000172E5" w:rsidRPr="00846B76" w:rsidRDefault="000172E5" w:rsidP="00EE7425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EF4E5A">
            <w:pPr>
              <w:jc w:val="center"/>
            </w:pPr>
          </w:p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EF4E5A">
                <w:pPr>
                  <w:jc w:val="center"/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p w14:paraId="3396C056" w14:textId="77777777" w:rsidR="00C823E5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vAlign w:val="bottom"/>
          </w:tcPr>
          <w:p w14:paraId="6D0DB138" w14:textId="136B7BF5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EF4E5A">
            <w:pPr>
              <w:pStyle w:val="Kop1"/>
              <w:jc w:val="center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C5C35E7" w:rsidR="00C823E5" w:rsidRPr="00846B76" w:rsidRDefault="00C823E5" w:rsidP="00EF4E5A">
            <w:pPr>
              <w:jc w:val="center"/>
            </w:pPr>
          </w:p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88CD5D4" w:rsidR="00C823E5" w:rsidRPr="00846B76" w:rsidRDefault="00C823E5" w:rsidP="00EF4E5A">
            <w:pPr>
              <w:jc w:val="center"/>
            </w:pPr>
          </w:p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EF4E5A">
                <w:pPr>
                  <w:pStyle w:val="Standaardinspringing"/>
                  <w:ind w:left="0"/>
                  <w:jc w:val="center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4DF420F9" w:rsidR="00C823E5" w:rsidRPr="00846B76" w:rsidRDefault="00C823E5" w:rsidP="00EF4E5A">
            <w:pPr>
              <w:jc w:val="center"/>
            </w:pPr>
          </w:p>
        </w:tc>
        <w:tc>
          <w:tcPr>
            <w:tcW w:w="88" w:type="pct"/>
          </w:tcPr>
          <w:p w14:paraId="4BD52D3A" w14:textId="1831A09A" w:rsidR="00C823E5" w:rsidRPr="00846B76" w:rsidRDefault="00C823E5" w:rsidP="00EF4E5A">
            <w:pPr>
              <w:jc w:val="center"/>
            </w:pP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3FC8E037" w:rsidR="00C823E5" w:rsidRPr="00846B76" w:rsidRDefault="00EC6E66" w:rsidP="00702EA6">
            <w:r>
              <w:t>€ 37,50</w:t>
            </w:r>
          </w:p>
        </w:tc>
      </w:tr>
    </w:tbl>
    <w:p w14:paraId="08465445" w14:textId="77777777" w:rsidR="00C91268" w:rsidRDefault="00C91268" w:rsidP="00900DA8">
      <w:pPr>
        <w:rPr>
          <w:rFonts w:cstheme="minorHAnsi"/>
        </w:rPr>
      </w:pPr>
    </w:p>
    <w:p w14:paraId="1814EBF7" w14:textId="37C47EEE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 niet helpen met het vervoer van de kinderen. (</w:t>
      </w:r>
      <w:r w:rsidR="007D5CC6">
        <w:rPr>
          <w:rFonts w:cstheme="minorHAnsi"/>
        </w:rPr>
        <w:t>zaterdagmorgen en zondagmiddag)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4CAD5206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FD73FF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2A85" w14:textId="77777777" w:rsidR="0025606E" w:rsidRDefault="0025606E" w:rsidP="000172E5">
      <w:pPr>
        <w:spacing w:after="0" w:line="240" w:lineRule="auto"/>
      </w:pPr>
      <w:r>
        <w:separator/>
      </w:r>
    </w:p>
  </w:endnote>
  <w:endnote w:type="continuationSeparator" w:id="0">
    <w:p w14:paraId="384D409E" w14:textId="77777777" w:rsidR="0025606E" w:rsidRDefault="0025606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4EBD5A-E35C-46F9-B267-D24A4BB1CDE4}"/>
    <w:embedBold r:id="rId2" w:fontKey="{CA3C03BD-08FA-4269-9933-784AEE111F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6116F64-21BB-4739-841F-775B1F39A5CA}"/>
    <w:embedBold r:id="rId4" w:fontKey="{9C0B6CFD-F662-43EE-B0DA-F8D7F2B9D001}"/>
    <w:embedItalic r:id="rId5" w:fontKey="{CDBFEC75-C69A-49BD-A833-D4C3796BD85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6D185C6-AF9B-422C-9A75-170FA6E13E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C8B9D5-7540-4BF9-9F4A-A37ABC1166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F384606-8316-4521-8E69-B1C2712AC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82AD" w14:textId="77777777" w:rsidR="00E65C18" w:rsidRDefault="00E65C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BDEBA" w14:textId="77777777" w:rsidR="00E65C18" w:rsidRDefault="00E65C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FB4ED" w14:textId="77777777" w:rsidR="0025606E" w:rsidRDefault="0025606E" w:rsidP="000172E5">
      <w:pPr>
        <w:spacing w:after="0" w:line="240" w:lineRule="auto"/>
      </w:pPr>
      <w:r>
        <w:separator/>
      </w:r>
    </w:p>
  </w:footnote>
  <w:footnote w:type="continuationSeparator" w:id="0">
    <w:p w14:paraId="264D76EF" w14:textId="77777777" w:rsidR="0025606E" w:rsidRDefault="0025606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FAFF" w14:textId="77777777" w:rsidR="00E65C18" w:rsidRDefault="00E65C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643B9EC3" w:rsidR="00900DA8" w:rsidRPr="00E65C18" w:rsidRDefault="00900DA8" w:rsidP="00637200">
          <w:pPr>
            <w:pStyle w:val="Koptekst"/>
            <w:rPr>
              <w:color w:val="0332FB"/>
              <w:sz w:val="40"/>
              <w:szCs w:val="40"/>
            </w:rPr>
          </w:pPr>
          <w:r w:rsidRPr="00E65C18">
            <w:rPr>
              <w:color w:val="0332FB"/>
              <w:sz w:val="40"/>
              <w:szCs w:val="40"/>
            </w:rPr>
            <w:t xml:space="preserve">Aanmeldformulier </w:t>
          </w:r>
          <w:r w:rsidR="00EF4E5A" w:rsidRPr="00E65C18">
            <w:rPr>
              <w:color w:val="0332FB"/>
              <w:sz w:val="40"/>
              <w:szCs w:val="40"/>
            </w:rPr>
            <w:t xml:space="preserve">GROEP 4 </w:t>
          </w:r>
        </w:p>
        <w:p w14:paraId="22D937D6" w14:textId="4697BC26" w:rsidR="00B337A2" w:rsidRPr="00637200" w:rsidRDefault="00EF4E5A" w:rsidP="00637200">
          <w:pPr>
            <w:pStyle w:val="Koptekst"/>
          </w:pPr>
          <w:r w:rsidRPr="00E65C18">
            <w:rPr>
              <w:color w:val="0332FB"/>
              <w:sz w:val="40"/>
              <w:szCs w:val="40"/>
            </w:rPr>
            <w:t xml:space="preserve">       </w:t>
          </w:r>
          <w:r w:rsidR="00E65C18">
            <w:rPr>
              <w:color w:val="0332FB"/>
              <w:sz w:val="40"/>
              <w:szCs w:val="40"/>
            </w:rPr>
            <w:t>1 nacht -</w:t>
          </w:r>
          <w:r w:rsidRPr="00E65C18">
            <w:rPr>
              <w:color w:val="0332FB"/>
              <w:sz w:val="40"/>
              <w:szCs w:val="40"/>
            </w:rPr>
            <w:t xml:space="preserve"> </w:t>
          </w:r>
          <w:r w:rsidR="00900DA8" w:rsidRPr="00E65C18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EC9" w14:textId="77777777" w:rsidR="00E65C18" w:rsidRDefault="00E65C1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0F5909"/>
    <w:rsid w:val="001727CA"/>
    <w:rsid w:val="001800AB"/>
    <w:rsid w:val="001809B9"/>
    <w:rsid w:val="00184DF6"/>
    <w:rsid w:val="0020717D"/>
    <w:rsid w:val="0025606E"/>
    <w:rsid w:val="002860A0"/>
    <w:rsid w:val="002C56E6"/>
    <w:rsid w:val="00303279"/>
    <w:rsid w:val="00311D4F"/>
    <w:rsid w:val="00313F8F"/>
    <w:rsid w:val="00330CFF"/>
    <w:rsid w:val="0034390E"/>
    <w:rsid w:val="00344849"/>
    <w:rsid w:val="00350AF8"/>
    <w:rsid w:val="00361E11"/>
    <w:rsid w:val="00363F79"/>
    <w:rsid w:val="003769BA"/>
    <w:rsid w:val="00397BD1"/>
    <w:rsid w:val="003F0847"/>
    <w:rsid w:val="0040090B"/>
    <w:rsid w:val="00433F75"/>
    <w:rsid w:val="00452B68"/>
    <w:rsid w:val="0046302A"/>
    <w:rsid w:val="00487D2D"/>
    <w:rsid w:val="004D5D62"/>
    <w:rsid w:val="00502E9C"/>
    <w:rsid w:val="005112D0"/>
    <w:rsid w:val="005303E0"/>
    <w:rsid w:val="00577E06"/>
    <w:rsid w:val="00583334"/>
    <w:rsid w:val="005A3BF7"/>
    <w:rsid w:val="005B4A7E"/>
    <w:rsid w:val="005F2035"/>
    <w:rsid w:val="005F7990"/>
    <w:rsid w:val="00607AF7"/>
    <w:rsid w:val="006145D8"/>
    <w:rsid w:val="00637200"/>
    <w:rsid w:val="0063739C"/>
    <w:rsid w:val="006D5806"/>
    <w:rsid w:val="006E7941"/>
    <w:rsid w:val="00702EA6"/>
    <w:rsid w:val="007147D7"/>
    <w:rsid w:val="00761C17"/>
    <w:rsid w:val="00770F25"/>
    <w:rsid w:val="007A35A8"/>
    <w:rsid w:val="007B0753"/>
    <w:rsid w:val="007B0A85"/>
    <w:rsid w:val="007C6A52"/>
    <w:rsid w:val="007D5CC6"/>
    <w:rsid w:val="007E39A1"/>
    <w:rsid w:val="007F3804"/>
    <w:rsid w:val="0082043E"/>
    <w:rsid w:val="00846B76"/>
    <w:rsid w:val="0086797B"/>
    <w:rsid w:val="00883505"/>
    <w:rsid w:val="008A08D0"/>
    <w:rsid w:val="008E203A"/>
    <w:rsid w:val="00900DA8"/>
    <w:rsid w:val="0091229C"/>
    <w:rsid w:val="00940E73"/>
    <w:rsid w:val="0098597D"/>
    <w:rsid w:val="009A4161"/>
    <w:rsid w:val="009F619A"/>
    <w:rsid w:val="009F6DDE"/>
    <w:rsid w:val="00A160C3"/>
    <w:rsid w:val="00A370A8"/>
    <w:rsid w:val="00A9054A"/>
    <w:rsid w:val="00B2423C"/>
    <w:rsid w:val="00B337A2"/>
    <w:rsid w:val="00B47C3E"/>
    <w:rsid w:val="00BD4753"/>
    <w:rsid w:val="00BD5CB1"/>
    <w:rsid w:val="00BE62EE"/>
    <w:rsid w:val="00C003BA"/>
    <w:rsid w:val="00C21638"/>
    <w:rsid w:val="00C4602F"/>
    <w:rsid w:val="00C46878"/>
    <w:rsid w:val="00C6231D"/>
    <w:rsid w:val="00C823E5"/>
    <w:rsid w:val="00C91268"/>
    <w:rsid w:val="00CB4A51"/>
    <w:rsid w:val="00CC765E"/>
    <w:rsid w:val="00CD4532"/>
    <w:rsid w:val="00CD47B0"/>
    <w:rsid w:val="00CE6104"/>
    <w:rsid w:val="00CE7918"/>
    <w:rsid w:val="00CF0B5B"/>
    <w:rsid w:val="00D0242B"/>
    <w:rsid w:val="00D16163"/>
    <w:rsid w:val="00D91BEB"/>
    <w:rsid w:val="00DB3FAD"/>
    <w:rsid w:val="00DC02AD"/>
    <w:rsid w:val="00DC71EC"/>
    <w:rsid w:val="00E30432"/>
    <w:rsid w:val="00E61C09"/>
    <w:rsid w:val="00E65C18"/>
    <w:rsid w:val="00EA0992"/>
    <w:rsid w:val="00EA2E09"/>
    <w:rsid w:val="00EB3B58"/>
    <w:rsid w:val="00EC6E66"/>
    <w:rsid w:val="00EC7359"/>
    <w:rsid w:val="00EE3054"/>
    <w:rsid w:val="00EE7425"/>
    <w:rsid w:val="00EF4E5A"/>
    <w:rsid w:val="00F00606"/>
    <w:rsid w:val="00F01256"/>
    <w:rsid w:val="00F56218"/>
    <w:rsid w:val="00FC7475"/>
    <w:rsid w:val="00FD73FF"/>
    <w:rsid w:val="00FE78A0"/>
    <w:rsid w:val="00FF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jeugdkamp@ledo-bornerbroek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0F5909"/>
    <w:rsid w:val="001809B9"/>
    <w:rsid w:val="001F1003"/>
    <w:rsid w:val="002860A0"/>
    <w:rsid w:val="00303279"/>
    <w:rsid w:val="00433F75"/>
    <w:rsid w:val="00452B68"/>
    <w:rsid w:val="005F0AE5"/>
    <w:rsid w:val="006A0471"/>
    <w:rsid w:val="006D205D"/>
    <w:rsid w:val="007834F3"/>
    <w:rsid w:val="007B0753"/>
    <w:rsid w:val="008504F6"/>
    <w:rsid w:val="00906B25"/>
    <w:rsid w:val="00971B25"/>
    <w:rsid w:val="009A4161"/>
    <w:rsid w:val="00A02EC6"/>
    <w:rsid w:val="00A9054A"/>
    <w:rsid w:val="00C21638"/>
    <w:rsid w:val="00D0242B"/>
    <w:rsid w:val="00D242E3"/>
    <w:rsid w:val="00D517CF"/>
    <w:rsid w:val="00D96CFF"/>
    <w:rsid w:val="00E6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2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3</cp:revision>
  <dcterms:created xsi:type="dcterms:W3CDTF">2026-03-26T18:22:00Z</dcterms:created>
  <dcterms:modified xsi:type="dcterms:W3CDTF">2026-03-26T19:17:00Z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