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77777777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proofErr w:type="spellStart"/>
            <w:r>
              <w:t>Mobielnr.Moeder</w:t>
            </w:r>
            <w:proofErr w:type="spellEnd"/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proofErr w:type="spellStart"/>
            <w:r>
              <w:t>Mobielnr.vader</w:t>
            </w:r>
            <w:proofErr w:type="spellEnd"/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02A36076" w:rsidR="00C823E5" w:rsidRPr="00846B76" w:rsidRDefault="00C823E5" w:rsidP="00C823E5">
            <w:r>
              <w:t>€</w:t>
            </w:r>
            <w:r w:rsidR="00397BD1">
              <w:t xml:space="preserve"> 40,00</w:t>
            </w:r>
          </w:p>
        </w:tc>
      </w:tr>
    </w:tbl>
    <w:p w14:paraId="5AC0672B" w14:textId="583628B2" w:rsidR="00C823E5" w:rsidRPr="006E7941" w:rsidRDefault="00C823E5" w:rsidP="00900DA8">
      <w:pPr>
        <w:rPr>
          <w:rFonts w:cstheme="minorHAnsi"/>
          <w:color w:val="0332FB"/>
        </w:rPr>
      </w:pPr>
      <w:r>
        <w:rPr>
          <w:rFonts w:cstheme="minorHAnsi"/>
        </w:rPr>
        <w:t xml:space="preserve">Betaalverzoek:  </w:t>
      </w:r>
      <w:hyperlink r:id="rId10" w:history="1">
        <w:r w:rsidRPr="006E7941">
          <w:rPr>
            <w:rStyle w:val="Hyperlink"/>
            <w:rFonts w:cstheme="minorHAnsi"/>
            <w:color w:val="0332FB"/>
          </w:rPr>
          <w:t>https://betaalverzoek.rabobank.nl/betaalverzoek/?id=A8hmpsN1QJmYkwYAdHQaww</w:t>
        </w:r>
      </w:hyperlink>
    </w:p>
    <w:p w14:paraId="1814EBF7" w14:textId="0C8295CE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 niet helpen met het vervoer van de kinderen. (vervoer op vrijdagavond en z</w:t>
      </w:r>
      <w:r w:rsidR="00801F2D">
        <w:rPr>
          <w:rFonts w:cstheme="minorHAnsi"/>
        </w:rPr>
        <w:t>ondag</w:t>
      </w:r>
      <w:r w:rsidRPr="00900DA8">
        <w:rPr>
          <w:rFonts w:cstheme="minorHAnsi"/>
        </w:rPr>
        <w:t>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472ABC98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1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A5A68" w14:textId="77777777" w:rsidR="00852CBF" w:rsidRDefault="00852CBF" w:rsidP="000172E5">
      <w:pPr>
        <w:spacing w:after="0" w:line="240" w:lineRule="auto"/>
      </w:pPr>
      <w:r>
        <w:separator/>
      </w:r>
    </w:p>
  </w:endnote>
  <w:endnote w:type="continuationSeparator" w:id="0">
    <w:p w14:paraId="67C355A5" w14:textId="77777777" w:rsidR="00852CBF" w:rsidRDefault="00852C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11B00B-BD50-4675-BB2D-760E55DEB116}"/>
    <w:embedBold r:id="rId2" w:fontKey="{F51C6C78-C623-468C-8C52-5257EB9ED8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428411F-8360-415F-BBFC-9E8D12794725}"/>
    <w:embedBold r:id="rId4" w:fontKey="{FFA62164-E6FF-45EA-81F5-1A8D689BE1A9}"/>
    <w:embedItalic r:id="rId5" w:fontKey="{CC5588CA-0047-4F2A-92DA-61272346C4E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3439B9-0126-414D-B942-E7B714EA1B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3279F4D-D7E5-452C-8026-193FA9DFE4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1FAB0C1-6BB2-43DD-8E03-85D7EEE38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D1738" w14:textId="77777777" w:rsidR="00852CBF" w:rsidRDefault="00852CBF" w:rsidP="000172E5">
      <w:pPr>
        <w:spacing w:after="0" w:line="240" w:lineRule="auto"/>
      </w:pPr>
      <w:r>
        <w:separator/>
      </w:r>
    </w:p>
  </w:footnote>
  <w:footnote w:type="continuationSeparator" w:id="0">
    <w:p w14:paraId="2CAF58F9" w14:textId="77777777" w:rsidR="00852CBF" w:rsidRDefault="00852C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402D16B1" w:rsidR="00900DA8" w:rsidRPr="00801F2D" w:rsidRDefault="00801F2D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             </w:t>
          </w:r>
          <w:r w:rsidR="00900DA8" w:rsidRPr="00801F2D">
            <w:rPr>
              <w:color w:val="0332FB"/>
              <w:sz w:val="40"/>
              <w:szCs w:val="40"/>
            </w:rPr>
            <w:t xml:space="preserve">Aanmeldformulier </w:t>
          </w:r>
        </w:p>
        <w:p w14:paraId="22D937D6" w14:textId="47BD5546" w:rsidR="00B337A2" w:rsidRPr="00637200" w:rsidRDefault="00900DA8" w:rsidP="00637200">
          <w:pPr>
            <w:pStyle w:val="Koptekst"/>
          </w:pPr>
          <w:r w:rsidRPr="00801F2D">
            <w:rPr>
              <w:color w:val="0332FB"/>
              <w:sz w:val="40"/>
              <w:szCs w:val="40"/>
            </w:rPr>
            <w:t>LEDO KAMP</w:t>
          </w:r>
          <w:r w:rsidR="00801F2D">
            <w:rPr>
              <w:color w:val="0332FB"/>
              <w:sz w:val="40"/>
              <w:szCs w:val="40"/>
            </w:rPr>
            <w:t xml:space="preserve"> groep 5 t/m 15 jaar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1727CA"/>
    <w:rsid w:val="001800AB"/>
    <w:rsid w:val="001809B9"/>
    <w:rsid w:val="0020717D"/>
    <w:rsid w:val="002C56E6"/>
    <w:rsid w:val="00311D4F"/>
    <w:rsid w:val="00313F8F"/>
    <w:rsid w:val="0034390E"/>
    <w:rsid w:val="00344849"/>
    <w:rsid w:val="00350AF8"/>
    <w:rsid w:val="00361E11"/>
    <w:rsid w:val="003769BA"/>
    <w:rsid w:val="00397BD1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D5806"/>
    <w:rsid w:val="006E7941"/>
    <w:rsid w:val="007147D7"/>
    <w:rsid w:val="00761C17"/>
    <w:rsid w:val="00770F25"/>
    <w:rsid w:val="007A35A8"/>
    <w:rsid w:val="007B0A85"/>
    <w:rsid w:val="007C6A52"/>
    <w:rsid w:val="00801F2D"/>
    <w:rsid w:val="0082043E"/>
    <w:rsid w:val="00846B76"/>
    <w:rsid w:val="00852CBF"/>
    <w:rsid w:val="0086797B"/>
    <w:rsid w:val="008E203A"/>
    <w:rsid w:val="00900DA8"/>
    <w:rsid w:val="0091229C"/>
    <w:rsid w:val="00940E73"/>
    <w:rsid w:val="0098597D"/>
    <w:rsid w:val="009A4161"/>
    <w:rsid w:val="009F619A"/>
    <w:rsid w:val="009F6DDE"/>
    <w:rsid w:val="00A370A8"/>
    <w:rsid w:val="00AF48D4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823E5"/>
    <w:rsid w:val="00CB4A51"/>
    <w:rsid w:val="00CD4532"/>
    <w:rsid w:val="00CD47B0"/>
    <w:rsid w:val="00CE6104"/>
    <w:rsid w:val="00CE7918"/>
    <w:rsid w:val="00D16163"/>
    <w:rsid w:val="00DB3FAD"/>
    <w:rsid w:val="00DC71EC"/>
    <w:rsid w:val="00E30432"/>
    <w:rsid w:val="00E61C09"/>
    <w:rsid w:val="00EB3B58"/>
    <w:rsid w:val="00EC7359"/>
    <w:rsid w:val="00EE3054"/>
    <w:rsid w:val="00EF63A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ugdkamp@ledo-bornerbroek.nl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betaalverzoek.rabobank.nl/betaalverzoek/?id=A8hmpsN1QJmYkwYAdHQaw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8504F6"/>
    <w:rsid w:val="00971B25"/>
    <w:rsid w:val="009A4161"/>
    <w:rsid w:val="00C90D24"/>
    <w:rsid w:val="00D517CF"/>
    <w:rsid w:val="00E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30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3</cp:revision>
  <dcterms:created xsi:type="dcterms:W3CDTF">2024-10-22T20:44:00Z</dcterms:created>
  <dcterms:modified xsi:type="dcterms:W3CDTF">2025-05-08T18:38:00Z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